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52F" w:rsidRPr="00CB7D44" w:rsidRDefault="007A252F">
      <w:pPr>
        <w:rPr>
          <w:rFonts w:ascii="Arial" w:hAnsi="Arial" w:cs="Arial"/>
          <w:sz w:val="4"/>
          <w:szCs w:val="4"/>
        </w:rPr>
      </w:pPr>
      <w:bookmarkStart w:id="0" w:name="_GoBack"/>
      <w:bookmarkEnd w:id="0"/>
    </w:p>
    <w:p w:rsidR="007A252F" w:rsidRPr="00C66483" w:rsidRDefault="007A252F" w:rsidP="0040457C">
      <w:pPr>
        <w:ind w:left="-300" w:right="-320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>Elva Peppers</w:t>
      </w:r>
    </w:p>
    <w:p w:rsidR="000164EE" w:rsidRPr="001C20F8" w:rsidRDefault="007A252F" w:rsidP="0040457C">
      <w:pPr>
        <w:ind w:left="-300"/>
        <w:rPr>
          <w:rFonts w:ascii="Arial" w:hAnsi="Arial" w:cs="Arial"/>
          <w:b/>
          <w:bCs/>
          <w:iCs/>
        </w:rPr>
      </w:pPr>
      <w:r w:rsidRPr="001C20F8">
        <w:rPr>
          <w:rFonts w:ascii="Arial" w:hAnsi="Arial" w:cs="Arial"/>
          <w:b/>
          <w:bCs/>
          <w:iCs/>
        </w:rPr>
        <w:t>President</w:t>
      </w:r>
    </w:p>
    <w:p w:rsidR="007A252F" w:rsidRPr="001C20F8" w:rsidRDefault="000164EE" w:rsidP="0040457C">
      <w:pPr>
        <w:ind w:left="-300"/>
        <w:rPr>
          <w:rFonts w:ascii="Arial" w:hAnsi="Arial" w:cs="Arial"/>
          <w:b/>
          <w:bCs/>
          <w:iCs/>
        </w:rPr>
      </w:pPr>
      <w:r w:rsidRPr="001C20F8">
        <w:rPr>
          <w:rFonts w:ascii="Arial" w:hAnsi="Arial" w:cs="Arial"/>
          <w:b/>
          <w:bCs/>
          <w:iCs/>
        </w:rPr>
        <w:t>Project Manager, Senior Biologist</w:t>
      </w:r>
    </w:p>
    <w:p w:rsidR="007A252F" w:rsidRPr="0040457C" w:rsidRDefault="007A252F" w:rsidP="0040457C">
      <w:pPr>
        <w:ind w:left="-300"/>
        <w:rPr>
          <w:rFonts w:ascii="Arial" w:hAnsi="Arial" w:cs="Arial"/>
          <w:b/>
          <w:bCs/>
          <w:iCs/>
        </w:rPr>
      </w:pPr>
      <w:smartTag w:uri="urn:schemas-microsoft-com:office:smarttags" w:element="State">
        <w:smartTag w:uri="urn:schemas-microsoft-com:office:smarttags" w:element="place">
          <w:r w:rsidRPr="0040457C">
            <w:rPr>
              <w:rFonts w:ascii="Arial" w:hAnsi="Arial" w:cs="Arial"/>
              <w:b/>
              <w:bCs/>
              <w:iCs/>
            </w:rPr>
            <w:t>Florida</w:t>
          </w:r>
        </w:smartTag>
      </w:smartTag>
      <w:r w:rsidRPr="0040457C">
        <w:rPr>
          <w:rFonts w:ascii="Arial" w:hAnsi="Arial" w:cs="Arial"/>
          <w:b/>
          <w:bCs/>
          <w:iCs/>
        </w:rPr>
        <w:t xml:space="preserve"> Environmental and Land Services, Inc</w:t>
      </w:r>
    </w:p>
    <w:p w:rsidR="007A252F" w:rsidRPr="00CB7D44" w:rsidRDefault="007A252F">
      <w:pPr>
        <w:rPr>
          <w:rFonts w:ascii="Arial" w:hAnsi="Arial" w:cs="Arial"/>
          <w:sz w:val="22"/>
          <w:szCs w:val="22"/>
        </w:rPr>
      </w:pPr>
    </w:p>
    <w:tbl>
      <w:tblPr>
        <w:tblW w:w="11000" w:type="dxa"/>
        <w:tblInd w:w="-300" w:type="dxa"/>
        <w:tblCellMar>
          <w:left w:w="0" w:type="dxa"/>
          <w:right w:w="144" w:type="dxa"/>
        </w:tblCellMar>
        <w:tblLook w:val="0000" w:firstRow="0" w:lastRow="0" w:firstColumn="0" w:lastColumn="0" w:noHBand="0" w:noVBand="0"/>
      </w:tblPr>
      <w:tblGrid>
        <w:gridCol w:w="3000"/>
        <w:gridCol w:w="186"/>
        <w:gridCol w:w="7814"/>
      </w:tblGrid>
      <w:tr w:rsidR="007A252F" w:rsidTr="003C3461">
        <w:trPr>
          <w:trHeight w:val="12933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C4264F" w:rsidRDefault="00C4264F" w:rsidP="008024AE">
            <w:pPr>
              <w:pStyle w:val="EducationText"/>
              <w:shd w:val="solid" w:color="FFFFFF" w:fill="FFFFFF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424940" cy="953852"/>
                  <wp:effectExtent l="19050" t="0" r="3810" b="0"/>
                  <wp:docPr id="1" name="Picture 0" descr="DSC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49" cy="95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64F" w:rsidRDefault="00C4264F" w:rsidP="00C4264F">
            <w:pPr>
              <w:pStyle w:val="EducationText"/>
              <w:shd w:val="solid" w:color="FFFFFF" w:fill="FFFFFF"/>
              <w:rPr>
                <w:rFonts w:ascii="Arial" w:hAnsi="Arial" w:cs="Arial"/>
                <w:b/>
                <w:bCs/>
              </w:rPr>
            </w:pPr>
          </w:p>
          <w:p w:rsidR="00C4264F" w:rsidRDefault="007A252F" w:rsidP="00C4264F">
            <w:pPr>
              <w:pStyle w:val="EducationText"/>
              <w:shd w:val="solid" w:color="FFFFFF" w:fill="FFFFFF"/>
              <w:rPr>
                <w:rFonts w:ascii="Arial" w:hAnsi="Arial" w:cs="Arial"/>
                <w:b/>
                <w:bCs/>
              </w:rPr>
            </w:pPr>
            <w:r w:rsidRPr="00431C20">
              <w:rPr>
                <w:rFonts w:ascii="Arial" w:hAnsi="Arial" w:cs="Arial"/>
                <w:b/>
                <w:bCs/>
              </w:rPr>
              <w:t>Education</w:t>
            </w:r>
          </w:p>
          <w:p w:rsidR="007A252F" w:rsidRPr="00C4264F" w:rsidRDefault="007A252F" w:rsidP="00C4264F">
            <w:pPr>
              <w:pStyle w:val="EducationText"/>
              <w:shd w:val="solid" w:color="FFFFFF" w:fill="FFFFFF"/>
              <w:tabs>
                <w:tab w:val="clear" w:pos="360"/>
              </w:tabs>
              <w:ind w:left="0" w:firstLine="0"/>
              <w:rPr>
                <w:rFonts w:ascii="Arial" w:hAnsi="Arial" w:cs="Arial"/>
                <w:b/>
                <w:bCs/>
              </w:rPr>
            </w:pPr>
            <w:r w:rsidRPr="00C4264F">
              <w:rPr>
                <w:rFonts w:ascii="Arial" w:hAnsi="Arial" w:cs="Arial"/>
              </w:rPr>
              <w:t>Florida State University, 1990, Bachelor of Science, Biology</w:t>
            </w:r>
          </w:p>
          <w:p w:rsidR="007A252F" w:rsidRPr="00431C20" w:rsidRDefault="007A252F">
            <w:pPr>
              <w:pStyle w:val="Heading1"/>
              <w:keepNext w:val="0"/>
              <w:shd w:val="solid" w:color="FFFFFF" w:fill="FFFFFF"/>
              <w:rPr>
                <w:sz w:val="20"/>
                <w:szCs w:val="20"/>
              </w:rPr>
            </w:pPr>
            <w:r w:rsidRPr="00431C20">
              <w:rPr>
                <w:sz w:val="20"/>
                <w:szCs w:val="20"/>
              </w:rPr>
              <w:t>Registrations/Licenses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Licensed Environmental Professional (#340)</w:t>
            </w:r>
          </w:p>
          <w:p w:rsidR="007A252F" w:rsidRDefault="007A252F">
            <w:pPr>
              <w:pStyle w:val="Heading1"/>
              <w:keepNext w:val="0"/>
              <w:shd w:val="solid" w:color="FFFFFF" w:fill="FFFFFF"/>
              <w:rPr>
                <w:sz w:val="20"/>
                <w:szCs w:val="20"/>
              </w:rPr>
            </w:pPr>
            <w:r w:rsidRPr="00431C20">
              <w:rPr>
                <w:sz w:val="20"/>
                <w:szCs w:val="20"/>
              </w:rPr>
              <w:t>Software</w:t>
            </w:r>
          </w:p>
          <w:p w:rsidR="007A252F" w:rsidRDefault="007A252F" w:rsidP="00431C20">
            <w:pPr>
              <w:pStyle w:val="Heading1"/>
              <w:keepNext w:val="0"/>
              <w:shd w:val="solid" w:color="FFFFFF" w:fill="FFFFFF"/>
              <w:spacing w:before="0"/>
              <w:rPr>
                <w:b w:val="0"/>
                <w:sz w:val="20"/>
                <w:szCs w:val="20"/>
              </w:rPr>
            </w:pPr>
            <w:r w:rsidRPr="00431C20">
              <w:rPr>
                <w:b w:val="0"/>
                <w:sz w:val="20"/>
                <w:szCs w:val="20"/>
              </w:rPr>
              <w:t>Microsoft Office</w:t>
            </w:r>
          </w:p>
          <w:p w:rsidR="008F2AA4" w:rsidRDefault="008F2AA4" w:rsidP="008F2AA4"/>
          <w:p w:rsidR="008F2AA4" w:rsidRDefault="008F2AA4" w:rsidP="008F2AA4">
            <w:pPr>
              <w:rPr>
                <w:rFonts w:ascii="Arial" w:hAnsi="Arial" w:cs="Arial"/>
                <w:b/>
              </w:rPr>
            </w:pPr>
            <w:r w:rsidRPr="008F2AA4">
              <w:rPr>
                <w:rFonts w:ascii="Arial" w:hAnsi="Arial" w:cs="Arial"/>
                <w:b/>
              </w:rPr>
              <w:t>Appointments</w:t>
            </w:r>
          </w:p>
          <w:p w:rsidR="008F2AA4" w:rsidRPr="008F2AA4" w:rsidRDefault="009D692C" w:rsidP="008F2A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Acquisition and Restorati</w:t>
            </w:r>
            <w:r w:rsidR="008F2AA4" w:rsidRPr="008F2AA4">
              <w:rPr>
                <w:rFonts w:ascii="Arial" w:hAnsi="Arial" w:cs="Arial"/>
              </w:rPr>
              <w:t>on Council, State of Florida</w:t>
            </w:r>
          </w:p>
          <w:p w:rsidR="007A252F" w:rsidRPr="00431C20" w:rsidRDefault="007A252F">
            <w:pPr>
              <w:pStyle w:val="Heading1"/>
              <w:keepNext w:val="0"/>
              <w:shd w:val="solid" w:color="FFFFFF" w:fill="FFFFFF"/>
              <w:rPr>
                <w:sz w:val="20"/>
                <w:szCs w:val="20"/>
              </w:rPr>
            </w:pPr>
            <w:r w:rsidRPr="00431C20">
              <w:rPr>
                <w:sz w:val="20"/>
                <w:szCs w:val="20"/>
              </w:rPr>
              <w:t>Certifications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 xml:space="preserve">Certified </w:t>
            </w:r>
            <w:smartTag w:uri="urn:schemas-microsoft-com:office:smarttags" w:element="PlaceName">
              <w:smartTag w:uri="urn:schemas-microsoft-com:office:smarttags" w:element="State">
                <w:smartTag w:uri="urn:schemas-microsoft-com:office:smarttags" w:element="place">
                  <w:r w:rsidRPr="00431C20">
                    <w:rPr>
                      <w:rFonts w:ascii="Arial" w:hAnsi="Arial" w:cs="Arial"/>
                    </w:rPr>
                    <w:t>Florida</w:t>
                  </w:r>
                </w:smartTag>
              </w:smartTag>
            </w:smartTag>
            <w:r w:rsidRPr="00431C20">
              <w:rPr>
                <w:rFonts w:ascii="Arial" w:hAnsi="Arial" w:cs="Arial"/>
              </w:rPr>
              <w:t xml:space="preserve"> Environmental Assessor (#446)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Authorized Gopher Tortoise Agent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Certified Stormwater Pollution Inspector (NPDES) (#1816)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1C20F8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Certified Women Owned/ Minority Business with</w:t>
            </w:r>
            <w:r w:rsidR="001C20F8">
              <w:rPr>
                <w:rFonts w:ascii="Arial" w:hAnsi="Arial" w:cs="Arial"/>
              </w:rPr>
              <w:t>:</w:t>
            </w:r>
          </w:p>
          <w:p w:rsidR="001C20F8" w:rsidRDefault="001C20F8" w:rsidP="001C20F8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City of Tallahassee</w:t>
            </w:r>
          </w:p>
          <w:p w:rsidR="001C20F8" w:rsidRDefault="001C20F8" w:rsidP="001C20F8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Leon County</w:t>
            </w:r>
          </w:p>
          <w:p w:rsidR="001C20F8" w:rsidRDefault="001C20F8" w:rsidP="001C20F8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Leon County Schools</w:t>
            </w:r>
          </w:p>
          <w:p w:rsidR="007A252F" w:rsidRPr="00431C20" w:rsidRDefault="007A252F" w:rsidP="001C20F8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State of Florida (Office of Supplier Diversity).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Certified DBE with FDOT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Certified 8(a) Small Disadvantaged Business</w:t>
            </w: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</w:p>
          <w:p w:rsidR="007A252F" w:rsidRPr="00431C20" w:rsidRDefault="007A252F" w:rsidP="00A2294A">
            <w:pPr>
              <w:rPr>
                <w:rFonts w:ascii="Arial" w:hAnsi="Arial" w:cs="Arial"/>
              </w:rPr>
            </w:pPr>
            <w:r w:rsidRPr="00431C20">
              <w:rPr>
                <w:rFonts w:ascii="Arial" w:hAnsi="Arial" w:cs="Arial"/>
              </w:rPr>
              <w:t>Certified SCUBA diver</w:t>
            </w:r>
          </w:p>
          <w:p w:rsidR="007A252F" w:rsidRDefault="007A252F" w:rsidP="001C51D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7A252F" w:rsidRPr="00656E5E" w:rsidRDefault="0075343F">
            <w:pPr>
              <w:pStyle w:val="ResumeBody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33655</wp:posOffset>
                      </wp:positionV>
                      <wp:extent cx="0" cy="8075295"/>
                      <wp:effectExtent l="15875" t="24130" r="22225" b="254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75295"/>
                              </a:xfrm>
                              <a:prstGeom prst="line">
                                <a:avLst/>
                              </a:prstGeom>
                              <a:noFill/>
                              <a:ln w="31750" cmpd="dbl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228B3B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2.65pt" to="2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" strokecolor="#333" strokeweight="2.5pt">
                      <v:stroke linestyle="thinThin"/>
                    </v:line>
                  </w:pict>
                </mc:Fallback>
              </mc:AlternateContent>
            </w:r>
          </w:p>
        </w:tc>
        <w:tc>
          <w:tcPr>
            <w:tcW w:w="7814" w:type="dxa"/>
            <w:tcBorders>
              <w:top w:val="nil"/>
              <w:left w:val="nil"/>
              <w:bottom w:val="nil"/>
              <w:right w:val="nil"/>
            </w:tcBorders>
          </w:tcPr>
          <w:p w:rsidR="007A252F" w:rsidRPr="001C20F8" w:rsidRDefault="007A252F" w:rsidP="00656E5E">
            <w:pPr>
              <w:tabs>
                <w:tab w:val="left" w:pos="-3386"/>
                <w:tab w:val="left" w:pos="-286"/>
                <w:tab w:val="left" w:pos="360"/>
              </w:tabs>
              <w:rPr>
                <w:rFonts w:ascii="Arial" w:hAnsi="Arial" w:cs="Arial"/>
                <w:b/>
              </w:rPr>
            </w:pPr>
            <w:r w:rsidRPr="001C20F8">
              <w:rPr>
                <w:rFonts w:ascii="Arial" w:hAnsi="Arial" w:cs="Arial"/>
                <w:b/>
              </w:rPr>
              <w:t>Relevant experience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Ms. Peppers has 25 years of experience in the environmental field and as president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of FELSI, her responsibility includes providing overall project management of all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in-house projects. Her expertise is in performing threatened and endangered species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surveys, habitat classifications, and jurisdictional wetland determinations and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verifications; conducting upland and wetland habitat assessments, critical habitat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assessments and natural feature inventories for private and local government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agencies. She has experience with developing wetland mitigation, enhancement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and hydrological restoration plans, implementing approved mitigation plans and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conducting baseline, semi-annual and annual-monitoring, and maintenance reports;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conducting water quality sampling and monitoring. She is experienced in preparing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Environmental Resource Permit (ERP) and Joint Applications for Works in the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Waters of Florida permit applications and corresponding functional wetland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assessments to obtain regulatory approvals.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She assists private clients, municipalities, and agencies in developing permittable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and sustainable projects. This includes offering services including site selection,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biological field surveys, wetland delineations, natural community inventories,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wetland assessment, protected species surveys, wetland mitigation planning and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design, permitting, compliance and monitoring.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In addition, her experience includes siting studies for natural gas pipeline;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conducting Phase 1 environmental site assessments, and preparing environmental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and land use sections for environmental assessments and environmental impact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statement reports. She has experience in expert testimony in wetland jurisdictional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disputes, training in plant identification and conducting workshops.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Ms. Peppers is familiar with local and state environmental objectives having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worked for FDEP and having experience coordinating with all five water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management districts and the USACE.</w:t>
            </w: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</w:p>
          <w:p w:rsidR="001C20F8" w:rsidRPr="001C20F8" w:rsidRDefault="001C20F8" w:rsidP="001C20F8">
            <w:pPr>
              <w:adjustRightInd w:val="0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Ms. Peppers is an Authorized Gopher Tortoise Agent and is on the State of</w:t>
            </w:r>
          </w:p>
          <w:p w:rsidR="007A252F" w:rsidRPr="001C20F8" w:rsidRDefault="001C20F8" w:rsidP="001C20F8">
            <w:pPr>
              <w:tabs>
                <w:tab w:val="left" w:pos="-720"/>
                <w:tab w:val="left" w:pos="0"/>
                <w:tab w:val="left" w:pos="360"/>
              </w:tabs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Florida’s Acquisition and Restoration Council (ARC)</w:t>
            </w:r>
            <w:r w:rsidR="007A252F" w:rsidRPr="001C20F8">
              <w:rPr>
                <w:rFonts w:ascii="Arial" w:hAnsi="Arial" w:cs="Arial"/>
              </w:rPr>
              <w:t xml:space="preserve">. </w:t>
            </w:r>
          </w:p>
          <w:p w:rsidR="007A252F" w:rsidRPr="001C20F8" w:rsidRDefault="007A252F">
            <w:pPr>
              <w:pStyle w:val="ResumeBody"/>
              <w:rPr>
                <w:rFonts w:ascii="Arial" w:hAnsi="Arial" w:cs="Arial"/>
                <w:sz w:val="20"/>
                <w:szCs w:val="20"/>
              </w:rPr>
            </w:pPr>
          </w:p>
          <w:p w:rsidR="007A252F" w:rsidRPr="001C20F8" w:rsidRDefault="007A252F" w:rsidP="001E0491">
            <w:pPr>
              <w:tabs>
                <w:tab w:val="left" w:pos="-720"/>
                <w:tab w:val="left" w:pos="0"/>
                <w:tab w:val="left" w:pos="360"/>
              </w:tabs>
              <w:rPr>
                <w:rFonts w:ascii="Arial" w:hAnsi="Arial" w:cs="Arial"/>
                <w:b/>
              </w:rPr>
            </w:pPr>
            <w:r w:rsidRPr="001C20F8">
              <w:rPr>
                <w:rFonts w:ascii="Arial" w:hAnsi="Arial" w:cs="Arial"/>
                <w:b/>
              </w:rPr>
              <w:t>Professional Affiliations</w:t>
            </w:r>
          </w:p>
          <w:p w:rsidR="007A252F" w:rsidRPr="001C20F8" w:rsidRDefault="003C3461" w:rsidP="000D37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Past </w:t>
            </w:r>
            <w:r w:rsidR="007A252F" w:rsidRPr="001C20F8">
              <w:rPr>
                <w:rFonts w:ascii="Arial" w:hAnsi="Arial" w:cs="Arial"/>
              </w:rPr>
              <w:t>President, Florida Association of Environmental Professionals, Tallahassee Chapter</w:t>
            </w:r>
          </w:p>
          <w:p w:rsidR="007A252F" w:rsidRPr="001C20F8" w:rsidRDefault="003C3461" w:rsidP="000D37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Large Board Member</w:t>
            </w:r>
            <w:r w:rsidR="007A252F" w:rsidRPr="001C20F8">
              <w:rPr>
                <w:rFonts w:ascii="Arial" w:hAnsi="Arial" w:cs="Arial"/>
              </w:rPr>
              <w:t xml:space="preserve"> Florida Association of Environmental Professionals</w:t>
            </w:r>
          </w:p>
          <w:p w:rsidR="007A252F" w:rsidRPr="001C20F8" w:rsidRDefault="003C3461" w:rsidP="000D37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Treasurer</w:t>
            </w:r>
            <w:r w:rsidR="007A252F" w:rsidRPr="001C20F8">
              <w:rPr>
                <w:rFonts w:ascii="Arial" w:hAnsi="Arial" w:cs="Arial"/>
              </w:rPr>
              <w:t>, Big Bend Contractors Association</w:t>
            </w:r>
          </w:p>
          <w:p w:rsidR="000164EE" w:rsidRPr="001C20F8" w:rsidRDefault="000164EE" w:rsidP="000D37CA">
            <w:pPr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Member of the National Association of Women in Construction</w:t>
            </w:r>
          </w:p>
          <w:p w:rsidR="007A252F" w:rsidRPr="001C20F8" w:rsidRDefault="007A252F" w:rsidP="000D37CA">
            <w:pPr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Member of the Greater Tallahassee Chamber of Commerce</w:t>
            </w:r>
          </w:p>
          <w:p w:rsidR="007A252F" w:rsidRPr="001C20F8" w:rsidRDefault="007A252F" w:rsidP="000D37CA">
            <w:pPr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Member Gadsden County Chamber of Commerce</w:t>
            </w:r>
          </w:p>
          <w:p w:rsidR="007A252F" w:rsidRPr="001C20F8" w:rsidRDefault="007A252F" w:rsidP="00253446">
            <w:pPr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Member Wakulla County Chamber of Commerce</w:t>
            </w:r>
          </w:p>
          <w:p w:rsidR="007A252F" w:rsidRPr="001C20F8" w:rsidRDefault="007A252F" w:rsidP="00656E5E">
            <w:pPr>
              <w:ind w:right="-120"/>
              <w:rPr>
                <w:rFonts w:ascii="Arial" w:hAnsi="Arial" w:cs="Arial"/>
              </w:rPr>
            </w:pPr>
          </w:p>
          <w:p w:rsidR="007A252F" w:rsidRPr="001C20F8" w:rsidRDefault="007A252F" w:rsidP="001E0491">
            <w:pPr>
              <w:tabs>
                <w:tab w:val="left" w:pos="-720"/>
                <w:tab w:val="left" w:pos="0"/>
                <w:tab w:val="left" w:pos="360"/>
              </w:tabs>
              <w:rPr>
                <w:rFonts w:ascii="Arial" w:hAnsi="Arial" w:cs="Arial"/>
                <w:b/>
              </w:rPr>
            </w:pPr>
            <w:r w:rsidRPr="001C20F8">
              <w:rPr>
                <w:rFonts w:ascii="Arial" w:hAnsi="Arial" w:cs="Arial"/>
                <w:b/>
              </w:rPr>
              <w:t>Training</w:t>
            </w:r>
          </w:p>
          <w:p w:rsidR="000164EE" w:rsidRDefault="000164EE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A</w:t>
            </w:r>
            <w:r w:rsidR="003C3461">
              <w:rPr>
                <w:rFonts w:ascii="Arial" w:hAnsi="Arial" w:cs="Arial"/>
              </w:rPr>
              <w:t>NERR Seagrass Restoration Forum</w:t>
            </w:r>
          </w:p>
          <w:p w:rsidR="003C3461" w:rsidRPr="001C20F8" w:rsidRDefault="003C3461" w:rsidP="000164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ANERR Living Shorelines Workshop</w:t>
            </w:r>
          </w:p>
          <w:p w:rsidR="007A252F" w:rsidRPr="001C20F8" w:rsidRDefault="007A252F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Weeks Bay Foundation Ecological Restoration Principl</w:t>
            </w:r>
            <w:r w:rsidR="001C20F8">
              <w:rPr>
                <w:rFonts w:ascii="Arial" w:hAnsi="Arial" w:cs="Arial"/>
              </w:rPr>
              <w:t>es and Application Workshop 2</w:t>
            </w:r>
          </w:p>
          <w:p w:rsidR="007A252F" w:rsidRPr="001C20F8" w:rsidRDefault="007A252F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 xml:space="preserve">ANERR Sandhills and Ravines Class </w:t>
            </w:r>
          </w:p>
          <w:p w:rsidR="007A252F" w:rsidRPr="001C20F8" w:rsidRDefault="007A252F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 xml:space="preserve">Gopher Tortoise </w:t>
            </w:r>
            <w:r w:rsidR="001C20F8">
              <w:rPr>
                <w:rFonts w:ascii="Arial" w:hAnsi="Arial" w:cs="Arial"/>
              </w:rPr>
              <w:t>Certification Training Program</w:t>
            </w:r>
          </w:p>
          <w:p w:rsidR="007A252F" w:rsidRPr="001C20F8" w:rsidRDefault="007A252F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 xml:space="preserve">FEAA Phase I Environmental Site Assessment &amp; All Appropriate Inquiry Training </w:t>
            </w:r>
          </w:p>
          <w:p w:rsidR="007A252F" w:rsidRPr="001C20F8" w:rsidRDefault="007A252F" w:rsidP="000164EE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 xml:space="preserve">FDEP SOP Sampling Training for Groundwater, Surface Water, and Wastewater </w:t>
            </w:r>
          </w:p>
          <w:p w:rsidR="007A252F" w:rsidRPr="00656E5E" w:rsidRDefault="007A252F" w:rsidP="00136618">
            <w:pPr>
              <w:jc w:val="both"/>
              <w:rPr>
                <w:rFonts w:ascii="Arial" w:hAnsi="Arial" w:cs="Arial"/>
              </w:rPr>
            </w:pPr>
            <w:r w:rsidRPr="001C20F8">
              <w:rPr>
                <w:rFonts w:ascii="Arial" w:hAnsi="Arial" w:cs="Arial"/>
              </w:rPr>
              <w:t>Ecosystems Management Training, 1996 Hydric Soils of Florida, University of Florida</w:t>
            </w:r>
          </w:p>
        </w:tc>
      </w:tr>
    </w:tbl>
    <w:p w:rsidR="007A252F" w:rsidRPr="00CB7D44" w:rsidRDefault="007A252F">
      <w:pPr>
        <w:tabs>
          <w:tab w:val="left" w:pos="-720"/>
          <w:tab w:val="left" w:pos="0"/>
          <w:tab w:val="left" w:pos="360"/>
        </w:tabs>
        <w:rPr>
          <w:rFonts w:ascii="Arial" w:hAnsi="Arial" w:cs="Arial"/>
          <w:sz w:val="4"/>
          <w:szCs w:val="4"/>
        </w:rPr>
      </w:pPr>
    </w:p>
    <w:sectPr w:rsidR="007A252F" w:rsidRPr="00CB7D44" w:rsidSect="00656E5E">
      <w:footerReference w:type="first" r:id="rId8"/>
      <w:pgSz w:w="12240" w:h="15840"/>
      <w:pgMar w:top="720" w:right="540" w:bottom="480" w:left="1080" w:header="720" w:footer="308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E22" w:rsidRDefault="00C03E22">
      <w:r>
        <w:separator/>
      </w:r>
    </w:p>
  </w:endnote>
  <w:endnote w:type="continuationSeparator" w:id="0">
    <w:p w:rsidR="00C03E22" w:rsidRDefault="00C03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2F" w:rsidRPr="00431C20" w:rsidRDefault="007A252F" w:rsidP="00431C20">
    <w:pPr>
      <w:pStyle w:val="Footer"/>
      <w:tabs>
        <w:tab w:val="clear" w:pos="8640"/>
        <w:tab w:val="right" w:pos="10000"/>
      </w:tabs>
      <w:jc w:val="center"/>
      <w:rPr>
        <w:b/>
        <w:sz w:val="18"/>
        <w:szCs w:val="18"/>
      </w:rPr>
    </w:pPr>
    <w:smartTag w:uri="urn:schemas-microsoft-com:office:smarttags" w:element="PostalCode"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 w:rsidRPr="00431C20">
              <w:rPr>
                <w:b/>
                <w:sz w:val="18"/>
                <w:szCs w:val="18"/>
              </w:rPr>
              <w:t>221-4 Delta Court</w:t>
            </w:r>
          </w:smartTag>
        </w:smartTag>
        <w:r w:rsidRPr="00431C20">
          <w:rPr>
            <w:b/>
            <w:sz w:val="18"/>
            <w:szCs w:val="18"/>
          </w:rPr>
          <w:t xml:space="preserve">       </w:t>
        </w:r>
        <w:smartTag w:uri="urn:schemas-microsoft-com:office:smarttags" w:element="address">
          <w:r w:rsidRPr="00431C20">
            <w:rPr>
              <w:b/>
              <w:sz w:val="18"/>
              <w:szCs w:val="18"/>
            </w:rPr>
            <w:t>Tallahassee</w:t>
          </w:r>
        </w:smartTag>
        <w:r w:rsidRPr="00431C20">
          <w:rPr>
            <w:b/>
            <w:sz w:val="18"/>
            <w:szCs w:val="18"/>
          </w:rPr>
          <w:t xml:space="preserve">, </w:t>
        </w:r>
        <w:smartTag w:uri="urn:schemas-microsoft-com:office:smarttags" w:element="address">
          <w:r w:rsidRPr="00431C20">
            <w:rPr>
              <w:b/>
              <w:sz w:val="18"/>
              <w:szCs w:val="18"/>
            </w:rPr>
            <w:t>FL</w:t>
          </w:r>
        </w:smartTag>
        <w:r w:rsidRPr="00431C20">
          <w:rPr>
            <w:b/>
            <w:sz w:val="18"/>
            <w:szCs w:val="18"/>
          </w:rPr>
          <w:t xml:space="preserve">   </w:t>
        </w:r>
        <w:smartTag w:uri="urn:schemas-microsoft-com:office:smarttags" w:element="address">
          <w:r w:rsidRPr="00431C20">
            <w:rPr>
              <w:b/>
              <w:sz w:val="18"/>
              <w:szCs w:val="18"/>
            </w:rPr>
            <w:t>32303</w:t>
          </w:r>
        </w:smartTag>
      </w:smartTag>
    </w:smartTag>
    <w:r w:rsidRPr="00431C20">
      <w:rPr>
        <w:b/>
        <w:sz w:val="18"/>
        <w:szCs w:val="18"/>
      </w:rPr>
      <w:t xml:space="preserve">        850-385-6255 (office)       850-385-6355 (fax)       850-566-6213 (mobile)</w:t>
    </w:r>
  </w:p>
  <w:p w:rsidR="007A252F" w:rsidRDefault="007A25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E22" w:rsidRDefault="00C03E22">
      <w:r>
        <w:separator/>
      </w:r>
    </w:p>
  </w:footnote>
  <w:footnote w:type="continuationSeparator" w:id="0">
    <w:p w:rsidR="00C03E22" w:rsidRDefault="00C03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CE89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704D82"/>
    <w:multiLevelType w:val="hybridMultilevel"/>
    <w:tmpl w:val="76E826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F0"/>
    <w:rsid w:val="00003D20"/>
    <w:rsid w:val="00011122"/>
    <w:rsid w:val="000164EE"/>
    <w:rsid w:val="00061F0A"/>
    <w:rsid w:val="000913DF"/>
    <w:rsid w:val="000B1C96"/>
    <w:rsid w:val="000B7E71"/>
    <w:rsid w:val="000C2D9B"/>
    <w:rsid w:val="000D275A"/>
    <w:rsid w:val="000D37CA"/>
    <w:rsid w:val="000D5679"/>
    <w:rsid w:val="001015E5"/>
    <w:rsid w:val="00111764"/>
    <w:rsid w:val="00120541"/>
    <w:rsid w:val="001271E2"/>
    <w:rsid w:val="00132837"/>
    <w:rsid w:val="00136618"/>
    <w:rsid w:val="00145806"/>
    <w:rsid w:val="00146541"/>
    <w:rsid w:val="00180857"/>
    <w:rsid w:val="001C20F8"/>
    <w:rsid w:val="001C51D9"/>
    <w:rsid w:val="001E0491"/>
    <w:rsid w:val="0022441D"/>
    <w:rsid w:val="00224573"/>
    <w:rsid w:val="0022539A"/>
    <w:rsid w:val="0022543F"/>
    <w:rsid w:val="00237364"/>
    <w:rsid w:val="00240F9E"/>
    <w:rsid w:val="00252E97"/>
    <w:rsid w:val="00253446"/>
    <w:rsid w:val="0025575E"/>
    <w:rsid w:val="002602AA"/>
    <w:rsid w:val="0026166A"/>
    <w:rsid w:val="00273F52"/>
    <w:rsid w:val="00283D88"/>
    <w:rsid w:val="002A749F"/>
    <w:rsid w:val="002D49D6"/>
    <w:rsid w:val="002D5F0F"/>
    <w:rsid w:val="002E5DE5"/>
    <w:rsid w:val="00300604"/>
    <w:rsid w:val="00306389"/>
    <w:rsid w:val="0032601B"/>
    <w:rsid w:val="003335DA"/>
    <w:rsid w:val="00371745"/>
    <w:rsid w:val="003740F4"/>
    <w:rsid w:val="003905E8"/>
    <w:rsid w:val="003C3461"/>
    <w:rsid w:val="003C58C3"/>
    <w:rsid w:val="0040457C"/>
    <w:rsid w:val="00424D45"/>
    <w:rsid w:val="00431C20"/>
    <w:rsid w:val="00476D09"/>
    <w:rsid w:val="00480C1D"/>
    <w:rsid w:val="004C1ADA"/>
    <w:rsid w:val="004C3AAA"/>
    <w:rsid w:val="004E2EA0"/>
    <w:rsid w:val="00534A78"/>
    <w:rsid w:val="00580A8A"/>
    <w:rsid w:val="005C4D82"/>
    <w:rsid w:val="006224AD"/>
    <w:rsid w:val="006462F0"/>
    <w:rsid w:val="00656DA8"/>
    <w:rsid w:val="00656E5E"/>
    <w:rsid w:val="00670068"/>
    <w:rsid w:val="006B195F"/>
    <w:rsid w:val="006B2C47"/>
    <w:rsid w:val="0070300B"/>
    <w:rsid w:val="00720094"/>
    <w:rsid w:val="00721BA4"/>
    <w:rsid w:val="00750062"/>
    <w:rsid w:val="0075343F"/>
    <w:rsid w:val="0075550A"/>
    <w:rsid w:val="007762D2"/>
    <w:rsid w:val="00786FE7"/>
    <w:rsid w:val="007A252F"/>
    <w:rsid w:val="007A523F"/>
    <w:rsid w:val="007B6E8F"/>
    <w:rsid w:val="007D2E80"/>
    <w:rsid w:val="008024AE"/>
    <w:rsid w:val="0081324D"/>
    <w:rsid w:val="008444A4"/>
    <w:rsid w:val="008756F4"/>
    <w:rsid w:val="008A55C0"/>
    <w:rsid w:val="008A6BC6"/>
    <w:rsid w:val="008B0868"/>
    <w:rsid w:val="008C4333"/>
    <w:rsid w:val="008D0A88"/>
    <w:rsid w:val="008F2AA4"/>
    <w:rsid w:val="00911500"/>
    <w:rsid w:val="00917952"/>
    <w:rsid w:val="00956547"/>
    <w:rsid w:val="009A0E8A"/>
    <w:rsid w:val="009D692C"/>
    <w:rsid w:val="009E7865"/>
    <w:rsid w:val="009F6AF5"/>
    <w:rsid w:val="00A04C0E"/>
    <w:rsid w:val="00A065F2"/>
    <w:rsid w:val="00A110A4"/>
    <w:rsid w:val="00A2294A"/>
    <w:rsid w:val="00A431E4"/>
    <w:rsid w:val="00A46546"/>
    <w:rsid w:val="00A52C6E"/>
    <w:rsid w:val="00A64563"/>
    <w:rsid w:val="00A822B1"/>
    <w:rsid w:val="00A946E7"/>
    <w:rsid w:val="00A96980"/>
    <w:rsid w:val="00AA2FCD"/>
    <w:rsid w:val="00AA7C86"/>
    <w:rsid w:val="00AF18E2"/>
    <w:rsid w:val="00AF38A2"/>
    <w:rsid w:val="00B07400"/>
    <w:rsid w:val="00B67F8C"/>
    <w:rsid w:val="00B913A4"/>
    <w:rsid w:val="00B96C05"/>
    <w:rsid w:val="00BF5CE5"/>
    <w:rsid w:val="00C03E22"/>
    <w:rsid w:val="00C07431"/>
    <w:rsid w:val="00C11AE3"/>
    <w:rsid w:val="00C407D6"/>
    <w:rsid w:val="00C41784"/>
    <w:rsid w:val="00C4264F"/>
    <w:rsid w:val="00C42F3F"/>
    <w:rsid w:val="00C66483"/>
    <w:rsid w:val="00C668A3"/>
    <w:rsid w:val="00C83768"/>
    <w:rsid w:val="00CB0F90"/>
    <w:rsid w:val="00CB7D44"/>
    <w:rsid w:val="00CD6E84"/>
    <w:rsid w:val="00CF47B2"/>
    <w:rsid w:val="00CF554F"/>
    <w:rsid w:val="00CF71D9"/>
    <w:rsid w:val="00D107E9"/>
    <w:rsid w:val="00D120BB"/>
    <w:rsid w:val="00D5186A"/>
    <w:rsid w:val="00D70F9F"/>
    <w:rsid w:val="00D73501"/>
    <w:rsid w:val="00DA4707"/>
    <w:rsid w:val="00DB302E"/>
    <w:rsid w:val="00DC64C1"/>
    <w:rsid w:val="00E122A1"/>
    <w:rsid w:val="00E12886"/>
    <w:rsid w:val="00E26A89"/>
    <w:rsid w:val="00E270B5"/>
    <w:rsid w:val="00E61879"/>
    <w:rsid w:val="00E76B8F"/>
    <w:rsid w:val="00E770E9"/>
    <w:rsid w:val="00E82392"/>
    <w:rsid w:val="00ED52BF"/>
    <w:rsid w:val="00F13765"/>
    <w:rsid w:val="00F40DE6"/>
    <w:rsid w:val="00F52D57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5:docId w15:val="{DE423500-C95B-4B4C-AD06-80AB84DC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806"/>
    <w:pPr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145806"/>
    <w:pPr>
      <w:keepNext/>
      <w:tabs>
        <w:tab w:val="left" w:pos="-720"/>
        <w:tab w:val="left" w:pos="0"/>
        <w:tab w:val="left" w:pos="360"/>
      </w:tabs>
      <w:spacing w:before="200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45806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EducationText">
    <w:name w:val="Education Text"/>
    <w:basedOn w:val="Normal"/>
    <w:uiPriority w:val="99"/>
    <w:rsid w:val="00145806"/>
    <w:pPr>
      <w:tabs>
        <w:tab w:val="left" w:pos="-720"/>
        <w:tab w:val="left" w:pos="0"/>
        <w:tab w:val="left" w:pos="360"/>
      </w:tabs>
      <w:ind w:left="360" w:hanging="360"/>
    </w:pPr>
  </w:style>
  <w:style w:type="paragraph" w:styleId="ListBullet">
    <w:name w:val="List Bullet"/>
    <w:basedOn w:val="Normal"/>
    <w:autoRedefine/>
    <w:uiPriority w:val="99"/>
    <w:rsid w:val="00145806"/>
    <w:pPr>
      <w:tabs>
        <w:tab w:val="num" w:pos="360"/>
      </w:tabs>
      <w:ind w:left="360" w:hanging="360"/>
    </w:pPr>
    <w:rPr>
      <w:sz w:val="21"/>
      <w:szCs w:val="21"/>
    </w:rPr>
  </w:style>
  <w:style w:type="paragraph" w:customStyle="1" w:styleId="ResumeBody">
    <w:name w:val="Resume Body"/>
    <w:basedOn w:val="Normal"/>
    <w:uiPriority w:val="99"/>
    <w:rsid w:val="00145806"/>
    <w:pPr>
      <w:tabs>
        <w:tab w:val="left" w:pos="-720"/>
        <w:tab w:val="left" w:pos="0"/>
        <w:tab w:val="left" w:pos="360"/>
      </w:tabs>
    </w:pPr>
    <w:rPr>
      <w:sz w:val="21"/>
      <w:szCs w:val="21"/>
    </w:rPr>
  </w:style>
  <w:style w:type="paragraph" w:styleId="Header">
    <w:name w:val="header"/>
    <w:basedOn w:val="Normal"/>
    <w:link w:val="HeaderChar"/>
    <w:uiPriority w:val="99"/>
    <w:rsid w:val="001458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5806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458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45806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762D2"/>
    <w:pPr>
      <w:pBdr>
        <w:top w:val="thinThickSmallGap" w:sz="24" w:space="1" w:color="auto"/>
      </w:pBdr>
      <w:autoSpaceDE/>
      <w:autoSpaceDN/>
    </w:pPr>
    <w:rPr>
      <w:rFonts w:ascii="Trebuchet MS" w:hAnsi="Trebuchet MS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71745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6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1840\Application%20Data\Microsoft\Templates\VISION%20CLEANU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VISION CLEANUP</Template>
  <TotalTime>0</TotalTime>
  <Pages>1</Pages>
  <Words>559</Words>
  <Characters>3188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[begin employees]</vt:lpstr>
    </vt:vector>
  </TitlesOfParts>
  <Company/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[begin employees]</dc:title>
  <dc:creator>Jeanne Bertossa</dc:creator>
  <cp:lastModifiedBy>Hasbrouck, Teri</cp:lastModifiedBy>
  <cp:revision>2</cp:revision>
  <cp:lastPrinted>2014-08-21T16:14:00Z</cp:lastPrinted>
  <dcterms:created xsi:type="dcterms:W3CDTF">2017-03-24T11:45:00Z</dcterms:created>
  <dcterms:modified xsi:type="dcterms:W3CDTF">2017-03-24T11:45:00Z</dcterms:modified>
</cp:coreProperties>
</file>